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45" w:rsidRDefault="00BE7245" w:rsidP="00D71541">
      <w:pPr>
        <w:pStyle w:val="BalloonTex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附件：</w:t>
      </w:r>
    </w:p>
    <w:tbl>
      <w:tblPr>
        <w:tblW w:w="9735" w:type="dxa"/>
        <w:tblInd w:w="-106" w:type="dxa"/>
        <w:tblLook w:val="0000"/>
      </w:tblPr>
      <w:tblGrid>
        <w:gridCol w:w="735"/>
        <w:gridCol w:w="85"/>
        <w:gridCol w:w="1560"/>
        <w:gridCol w:w="2320"/>
        <w:gridCol w:w="2220"/>
        <w:gridCol w:w="115"/>
        <w:gridCol w:w="2700"/>
      </w:tblGrid>
      <w:tr w:rsidR="00BE7245" w:rsidRPr="00D71541">
        <w:trPr>
          <w:trHeight w:val="675"/>
        </w:trPr>
        <w:tc>
          <w:tcPr>
            <w:tcW w:w="97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方正小标宋简体" w:eastAsia="方正小标宋简体" w:hAnsi="宋体"/>
                <w:color w:val="000000"/>
                <w:kern w:val="0"/>
                <w:sz w:val="36"/>
                <w:szCs w:val="36"/>
              </w:rPr>
            </w:pPr>
            <w:r w:rsidRPr="00D71541">
              <w:rPr>
                <w:rFonts w:ascii="方正小标宋简体" w:eastAsia="方正小标宋简体" w:cs="方正小标宋简体" w:hint="eastAsia"/>
                <w:sz w:val="36"/>
                <w:szCs w:val="36"/>
              </w:rPr>
              <w:t>业务考核教材范围</w:t>
            </w:r>
          </w:p>
        </w:tc>
      </w:tr>
      <w:tr w:rsidR="00BE7245" w:rsidRPr="00D71541">
        <w:trPr>
          <w:trHeight w:val="715"/>
        </w:trPr>
        <w:tc>
          <w:tcPr>
            <w:tcW w:w="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Courier New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D71541">
              <w:rPr>
                <w:rFonts w:ascii="Courier New" w:hAnsi="Courier New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Courier New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D71541">
              <w:rPr>
                <w:rFonts w:ascii="Courier New" w:hAnsi="Courier New" w:cs="宋体" w:hint="eastAsia"/>
                <w:b/>
                <w:bCs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Courier New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D71541">
              <w:rPr>
                <w:rFonts w:ascii="Courier New" w:hAnsi="Courier New" w:cs="宋体" w:hint="eastAsia"/>
                <w:b/>
                <w:bCs/>
                <w:color w:val="000000"/>
                <w:kern w:val="0"/>
                <w:sz w:val="24"/>
                <w:szCs w:val="24"/>
              </w:rPr>
              <w:t>教材出版社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Courier New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D71541">
              <w:rPr>
                <w:rFonts w:ascii="Courier New" w:hAnsi="Courier New" w:cs="宋体" w:hint="eastAsia"/>
                <w:b/>
                <w:bCs/>
                <w:color w:val="000000"/>
                <w:kern w:val="0"/>
                <w:sz w:val="24"/>
                <w:szCs w:val="24"/>
              </w:rPr>
              <w:t>教材范围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Courier New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D71541">
              <w:rPr>
                <w:rFonts w:ascii="Courier New" w:hAnsi="Courier New" w:cs="宋体" w:hint="eastAsia"/>
                <w:b/>
                <w:bCs/>
                <w:color w:val="000000"/>
                <w:kern w:val="0"/>
                <w:sz w:val="24"/>
                <w:szCs w:val="24"/>
              </w:rPr>
              <w:t>教材版本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幼教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Courier New" w:hAnsi="Courier New" w:cs="Courier New"/>
                <w:color w:val="000000"/>
                <w:kern w:val="0"/>
                <w:sz w:val="24"/>
                <w:szCs w:val="24"/>
              </w:rPr>
            </w:pPr>
            <w:r w:rsidRPr="00D71541">
              <w:rPr>
                <w:rFonts w:ascii="Courier New" w:hAnsi="Courier New" w:cs="宋体" w:hint="eastAsia"/>
                <w:color w:val="000000"/>
                <w:kern w:val="0"/>
                <w:sz w:val="24"/>
                <w:szCs w:val="24"/>
              </w:rPr>
              <w:t>福建人民出版社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《领域活动指导》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中班（上册）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初中语文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Courier New" w:hAnsi="Courier New" w:cs="Courier New"/>
                <w:color w:val="000000"/>
                <w:kern w:val="0"/>
                <w:sz w:val="24"/>
                <w:szCs w:val="24"/>
              </w:rPr>
            </w:pPr>
            <w:r w:rsidRPr="00D71541">
              <w:rPr>
                <w:rFonts w:ascii="Courier New" w:hAnsi="Courier New" w:cs="宋体" w:hint="eastAsia"/>
                <w:color w:val="000000"/>
                <w:kern w:val="0"/>
                <w:sz w:val="24"/>
                <w:szCs w:val="24"/>
              </w:rPr>
              <w:t>上海教育出版社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实用语文学本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第十四册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2018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0154DB">
            <w:pPr>
              <w:widowControl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小学生活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四年级（下册）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生活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五年级（上册）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次印刷　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小学生活适应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三年级（上册）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1345"/>
        </w:trPr>
        <w:tc>
          <w:tcPr>
            <w:tcW w:w="8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5850EC" w:rsidRDefault="00BE7245" w:rsidP="005850EC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5850E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初中英语</w:t>
            </w:r>
          </w:p>
          <w:p w:rsidR="00BE7245" w:rsidRPr="005850EC" w:rsidRDefault="00BE7245" w:rsidP="005850EC">
            <w:pPr>
              <w:pStyle w:val="BalloonText"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5850E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道德与法治</w:t>
            </w:r>
          </w:p>
          <w:p w:rsidR="00BE7245" w:rsidRPr="005850EC" w:rsidRDefault="00BE7245" w:rsidP="005850EC">
            <w:pPr>
              <w:pStyle w:val="BalloonText"/>
              <w:jc w:val="center"/>
            </w:pPr>
            <w:r w:rsidRPr="005850E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7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45" w:rsidRPr="00D71541" w:rsidRDefault="00BE7245" w:rsidP="005850EC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cs="宋体" w:hint="eastAsia"/>
                <w:kern w:val="0"/>
              </w:rPr>
              <w:t>与</w:t>
            </w:r>
            <w:r>
              <w:rPr>
                <w:rFonts w:cs="宋体" w:hint="eastAsia"/>
                <w:kern w:val="0"/>
              </w:rPr>
              <w:t>初中</w:t>
            </w:r>
            <w:r w:rsidRPr="005850EC">
              <w:rPr>
                <w:rFonts w:cs="宋体" w:hint="eastAsia"/>
                <w:kern w:val="0"/>
              </w:rPr>
              <w:t>英语</w:t>
            </w:r>
            <w:r>
              <w:rPr>
                <w:rFonts w:cs="宋体" w:hint="eastAsia"/>
                <w:kern w:val="0"/>
              </w:rPr>
              <w:t>、</w:t>
            </w:r>
            <w:r w:rsidRPr="005850EC">
              <w:rPr>
                <w:rFonts w:cs="宋体" w:hint="eastAsia"/>
                <w:kern w:val="0"/>
              </w:rPr>
              <w:t>道德与法治</w:t>
            </w:r>
            <w:r>
              <w:rPr>
                <w:rFonts w:cs="宋体" w:hint="eastAsia"/>
                <w:kern w:val="0"/>
              </w:rPr>
              <w:t>、</w:t>
            </w:r>
            <w:r w:rsidRPr="005850E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教材一致</w:t>
            </w:r>
          </w:p>
        </w:tc>
      </w:tr>
      <w:tr w:rsidR="00BE7245" w:rsidRPr="00D71541">
        <w:trPr>
          <w:trHeight w:val="910"/>
        </w:trPr>
        <w:tc>
          <w:tcPr>
            <w:tcW w:w="8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小学美术</w:t>
            </w:r>
          </w:p>
        </w:tc>
        <w:tc>
          <w:tcPr>
            <w:tcW w:w="7355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BE7245" w:rsidRPr="00D71541" w:rsidRDefault="00BE7245" w:rsidP="00D71541">
            <w:pPr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与小学美术教材一致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二年级（上册）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六年级（下册）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2019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二年级（下册）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2013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六年级（上册）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2014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年月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福建教育出版社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五年级（下册）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2014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道德与法治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三年级（上册）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2018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五年级（下册）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2019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5-6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年级（全一册）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2014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2014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（简谱）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一年级（下册）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六年级（上册）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2014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浙江人民美术出版社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二年级（下册）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2013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607"/>
        </w:trPr>
        <w:tc>
          <w:tcPr>
            <w:tcW w:w="8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浙江人民美术出版社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五年级（下册）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Default="00BE7245" w:rsidP="00D71541">
            <w:pPr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2014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</w:p>
          <w:p w:rsidR="00BE7245" w:rsidRPr="00D71541" w:rsidRDefault="00BE7245" w:rsidP="00D71541">
            <w:pPr>
              <w:pStyle w:val="BalloonText"/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科学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三年级（下册）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2019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六年级（上册）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2007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福建教育出版社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四年级（上册）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kern w:val="0"/>
                <w:sz w:val="22"/>
                <w:szCs w:val="22"/>
              </w:rPr>
              <w:t>综合实践活动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上海科技教育出版社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五年级（下册）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2019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心理健康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福建教育出版社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二年级（下册）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D71541">
        <w:trPr>
          <w:trHeight w:val="559"/>
        </w:trPr>
        <w:tc>
          <w:tcPr>
            <w:tcW w:w="8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福建教育出版社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六年级（上册）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D71541" w:rsidRDefault="00BE7245" w:rsidP="00D7154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D71541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D715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 w:rsidRPr="00D715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九年级上册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九年级下册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kern w:val="0"/>
                <w:sz w:val="22"/>
                <w:szCs w:val="22"/>
              </w:rPr>
              <w:t>科学普及出版社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八年级下册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道德与法治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七年级下册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八年级上册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八年级下册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上海科学技术出版社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九年级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科学出版社广东教育出版社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九年级下册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月第一版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八年级上册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七年级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（简谱）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八年级下册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九年级下册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福建教育出版社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七年级下册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综合实践活动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上海科技教育出版社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八年级下册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劳技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福建教育出版社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园艺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心理健康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福建教育出版社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七年级下册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2015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必修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2015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必修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必修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日语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AB77E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AB77E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必修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Default="00BE7245" w:rsidP="0002288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</w:p>
          <w:p w:rsidR="00BE7245" w:rsidRPr="00C60665" w:rsidRDefault="00BE7245" w:rsidP="00C60665">
            <w:pPr>
              <w:pStyle w:val="BalloonText"/>
            </w:pPr>
            <w:r w:rsidRPr="00C60665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C6066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C60665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C6066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C60665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  <w:r w:rsidRPr="00C6066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必修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第二册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必修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山东科学技术出版社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必修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必修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必修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2015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必修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人民音乐出版社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音乐鉴赏·必修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2019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湖南美术出版社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美术鉴赏·选修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上海科技教育出版社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必修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数据与计算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通用技术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《技术与设计》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  <w:tr w:rsidR="00BE7245" w:rsidRPr="0002288B">
        <w:trPr>
          <w:trHeight w:val="559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心理健康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福建教育出版社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高二年级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45" w:rsidRPr="0002288B" w:rsidRDefault="00BE7245" w:rsidP="0002288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版</w:t>
            </w:r>
            <w:r w:rsidRPr="0002288B">
              <w:rPr>
                <w:rFonts w:ascii="宋体"/>
                <w:color w:val="000000"/>
                <w:kern w:val="0"/>
                <w:sz w:val="22"/>
                <w:szCs w:val="22"/>
              </w:rPr>
              <w:br/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月第</w:t>
            </w:r>
            <w:r w:rsidRPr="0002288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 w:rsidRPr="0002288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次印刷</w:t>
            </w:r>
          </w:p>
        </w:tc>
      </w:tr>
    </w:tbl>
    <w:p w:rsidR="00BE7245" w:rsidRPr="0002288B" w:rsidRDefault="00BE7245" w:rsidP="00D71541">
      <w:pPr>
        <w:pStyle w:val="BalloonText"/>
        <w:rPr>
          <w:rFonts w:ascii="仿宋_GB2312" w:eastAsia="仿宋_GB2312"/>
          <w:sz w:val="32"/>
          <w:szCs w:val="32"/>
        </w:rPr>
      </w:pPr>
    </w:p>
    <w:sectPr w:rsidR="00BE7245" w:rsidRPr="0002288B" w:rsidSect="00D71541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CA3772"/>
    <w:multiLevelType w:val="singleLevel"/>
    <w:tmpl w:val="8FCA37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15D5462"/>
    <w:rsid w:val="000154DB"/>
    <w:rsid w:val="000225E4"/>
    <w:rsid w:val="0002288B"/>
    <w:rsid w:val="00033DF8"/>
    <w:rsid w:val="002837D7"/>
    <w:rsid w:val="00302AEC"/>
    <w:rsid w:val="0032066A"/>
    <w:rsid w:val="00382E1F"/>
    <w:rsid w:val="004E77B1"/>
    <w:rsid w:val="0051309D"/>
    <w:rsid w:val="00564AC1"/>
    <w:rsid w:val="005850EC"/>
    <w:rsid w:val="00600F42"/>
    <w:rsid w:val="006C3AB4"/>
    <w:rsid w:val="00854898"/>
    <w:rsid w:val="008B7433"/>
    <w:rsid w:val="00924552"/>
    <w:rsid w:val="00940B56"/>
    <w:rsid w:val="009C4AEA"/>
    <w:rsid w:val="00AA4C7B"/>
    <w:rsid w:val="00AB77E0"/>
    <w:rsid w:val="00B86383"/>
    <w:rsid w:val="00BE7245"/>
    <w:rsid w:val="00C60665"/>
    <w:rsid w:val="00C627CC"/>
    <w:rsid w:val="00D23A41"/>
    <w:rsid w:val="00D71541"/>
    <w:rsid w:val="00D74FD2"/>
    <w:rsid w:val="00DE162B"/>
    <w:rsid w:val="00E10846"/>
    <w:rsid w:val="00E54344"/>
    <w:rsid w:val="00EA2DCB"/>
    <w:rsid w:val="00F579A7"/>
    <w:rsid w:val="00F729A8"/>
    <w:rsid w:val="415D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D74FD2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74F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2AEC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74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3</Pages>
  <Words>396</Words>
  <Characters>2260</Characters>
  <Application>Microsoft Office Outlook</Application>
  <DocSecurity>0</DocSecurity>
  <Lines>0</Lines>
  <Paragraphs>0</Paragraphs>
  <ScaleCrop>false</ScaleCrop>
  <Company>www.ftpdown.com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微信用户</dc:creator>
  <cp:keywords/>
  <dc:description/>
  <cp:lastModifiedBy>chenchuanzhao</cp:lastModifiedBy>
  <cp:revision>7</cp:revision>
  <cp:lastPrinted>2022-01-19T07:36:00Z</cp:lastPrinted>
  <dcterms:created xsi:type="dcterms:W3CDTF">2022-01-17T01:26:00Z</dcterms:created>
  <dcterms:modified xsi:type="dcterms:W3CDTF">2022-04-11T01:45:00Z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34E54593712540B580FF1255EF7D6A34</vt:lpwstr>
  </property>
</Properties>
</file>